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1A" w:rsidRPr="00E535F1" w:rsidRDefault="00471C1A" w:rsidP="00E535F1">
      <w:pPr>
        <w:pStyle w:val="TOC2"/>
        <w:rPr>
          <w:sz w:val="14"/>
          <w:szCs w:val="14"/>
        </w:rPr>
      </w:pPr>
      <w:r w:rsidRPr="00E535F1">
        <w:rPr>
          <w:sz w:val="14"/>
          <w:szCs w:val="14"/>
        </w:rPr>
        <w:t xml:space="preserve">con il riconoscimento della </w:t>
      </w:r>
    </w:p>
    <w:p w:rsidR="00471C1A" w:rsidRPr="00E535F1" w:rsidRDefault="00471C1A" w:rsidP="00E535F1">
      <w:pPr>
        <w:pStyle w:val="TOC2"/>
        <w:rPr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96pt;height:37.5pt">
            <v:imagedata r:id="rId7" o:title=""/>
          </v:shape>
        </w:pict>
      </w:r>
    </w:p>
    <w:p w:rsidR="00471C1A" w:rsidRPr="00157CFA" w:rsidRDefault="00471C1A" w:rsidP="00E535F1">
      <w:pPr>
        <w:jc w:val="center"/>
        <w:rPr>
          <w:sz w:val="18"/>
          <w:szCs w:val="18"/>
          <w:lang w:eastAsia="ko-KR"/>
        </w:rPr>
      </w:pPr>
    </w:p>
    <w:p w:rsidR="00471C1A" w:rsidRPr="00157CFA" w:rsidRDefault="00471C1A" w:rsidP="00E535F1">
      <w:pPr>
        <w:pStyle w:val="TOC2"/>
        <w:jc w:val="center"/>
        <w:rPr>
          <w:sz w:val="44"/>
          <w:szCs w:val="44"/>
        </w:rPr>
      </w:pPr>
      <w:r w:rsidRPr="00157CFA">
        <w:rPr>
          <w:sz w:val="44"/>
          <w:szCs w:val="44"/>
        </w:rPr>
        <w:t>Evento Festa dell’Europa</w:t>
      </w:r>
    </w:p>
    <w:p w:rsidR="00471C1A" w:rsidRPr="006F613C" w:rsidRDefault="00471C1A" w:rsidP="00E535F1">
      <w:pPr>
        <w:pStyle w:val="TOC2"/>
        <w:jc w:val="center"/>
      </w:pPr>
      <w:r w:rsidRPr="00FF0C1B">
        <w:rPr>
          <w:sz w:val="28"/>
          <w:szCs w:val="28"/>
        </w:rPr>
        <w:t>09</w:t>
      </w:r>
      <w:r w:rsidRPr="006F613C">
        <w:t xml:space="preserve"> </w:t>
      </w:r>
      <w:r>
        <w:t xml:space="preserve"> </w:t>
      </w:r>
      <w:r w:rsidRPr="00FF0C1B">
        <w:rPr>
          <w:sz w:val="28"/>
          <w:szCs w:val="28"/>
        </w:rPr>
        <w:t>Maggio 2018</w:t>
      </w:r>
    </w:p>
    <w:p w:rsidR="00471C1A" w:rsidRPr="00027258" w:rsidRDefault="00471C1A" w:rsidP="00E535F1">
      <w:pPr>
        <w:pStyle w:val="TOC2"/>
        <w:jc w:val="center"/>
        <w:rPr>
          <w:sz w:val="24"/>
          <w:szCs w:val="24"/>
        </w:rPr>
      </w:pPr>
      <w:r w:rsidRPr="00027258">
        <w:rPr>
          <w:sz w:val="24"/>
          <w:szCs w:val="24"/>
        </w:rPr>
        <w:t>Salone dei Cavalieri -</w:t>
      </w:r>
      <w:r>
        <w:rPr>
          <w:sz w:val="24"/>
          <w:szCs w:val="24"/>
        </w:rPr>
        <w:t xml:space="preserve"> </w:t>
      </w:r>
      <w:r w:rsidRPr="00027258">
        <w:rPr>
          <w:sz w:val="24"/>
          <w:szCs w:val="24"/>
        </w:rPr>
        <w:t>Viale Giolitti 7 - Pinerolo</w:t>
      </w:r>
    </w:p>
    <w:p w:rsidR="00471C1A" w:rsidRPr="00E535F1" w:rsidRDefault="00471C1A" w:rsidP="00E535F1">
      <w:pPr>
        <w:jc w:val="center"/>
        <w:rPr>
          <w:smallCaps/>
          <w:sz w:val="32"/>
          <w:szCs w:val="32"/>
        </w:rPr>
      </w:pPr>
      <w:r w:rsidRPr="00E535F1">
        <w:rPr>
          <w:smallCaps/>
          <w:sz w:val="32"/>
          <w:szCs w:val="32"/>
        </w:rPr>
        <w:t>Agenzia Piemonte Lavoro - Centro per l’Impiego di Pinerolo</w:t>
      </w:r>
    </w:p>
    <w:p w:rsidR="00471C1A" w:rsidRPr="00442AD7" w:rsidRDefault="00471C1A" w:rsidP="006F613C">
      <w:pPr>
        <w:rPr>
          <w:sz w:val="8"/>
          <w:szCs w:val="8"/>
          <w:lang w:eastAsia="ko-KR"/>
        </w:rPr>
      </w:pPr>
    </w:p>
    <w:p w:rsidR="00471C1A" w:rsidRPr="00027258" w:rsidRDefault="00471C1A" w:rsidP="006F613C">
      <w:pPr>
        <w:rPr>
          <w:sz w:val="16"/>
          <w:szCs w:val="16"/>
          <w:lang w:eastAsia="ko-KR"/>
        </w:rPr>
      </w:pPr>
    </w:p>
    <w:p w:rsidR="00471C1A" w:rsidRPr="004D49E4" w:rsidRDefault="00471C1A" w:rsidP="006F61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eastAsia="ko-KR"/>
        </w:rPr>
      </w:pPr>
      <w:r w:rsidRPr="00220B94">
        <w:rPr>
          <w:rFonts w:ascii="Arial" w:hAnsi="Arial" w:cs="Arial"/>
          <w:smallCaps/>
          <w:sz w:val="36"/>
          <w:szCs w:val="36"/>
          <w:lang w:eastAsia="ko-KR"/>
        </w:rPr>
        <w:t xml:space="preserve">P r o g r a m m </w:t>
      </w:r>
      <w:r>
        <w:rPr>
          <w:rFonts w:ascii="Arial" w:hAnsi="Arial" w:cs="Arial"/>
          <w:smallCaps/>
          <w:sz w:val="36"/>
          <w:szCs w:val="36"/>
          <w:lang w:eastAsia="ko-KR"/>
        </w:rPr>
        <w:t>A</w:t>
      </w:r>
    </w:p>
    <w:p w:rsidR="00471C1A" w:rsidRPr="00027258" w:rsidRDefault="00471C1A" w:rsidP="006F613C">
      <w:pPr>
        <w:rPr>
          <w:rFonts w:ascii="Arial" w:hAnsi="Arial"/>
          <w:i/>
          <w:sz w:val="20"/>
          <w:szCs w:val="20"/>
        </w:rPr>
      </w:pPr>
    </w:p>
    <w:p w:rsidR="00471C1A" w:rsidRPr="00E535F1" w:rsidRDefault="00471C1A" w:rsidP="006F613C">
      <w:pPr>
        <w:rPr>
          <w:rFonts w:ascii="Arial" w:hAnsi="Arial"/>
          <w:smallCaps/>
          <w:sz w:val="12"/>
          <w:szCs w:val="12"/>
        </w:rPr>
      </w:pPr>
    </w:p>
    <w:p w:rsidR="00471C1A" w:rsidRDefault="00471C1A" w:rsidP="006F613C">
      <w:pPr>
        <w:rPr>
          <w:rFonts w:ascii="Arial" w:hAnsi="Arial"/>
          <w:smallCaps/>
          <w:sz w:val="26"/>
          <w:szCs w:val="26"/>
        </w:rPr>
      </w:pPr>
      <w:r w:rsidRPr="00A43C01">
        <w:rPr>
          <w:rFonts w:ascii="Arial" w:hAnsi="Arial"/>
          <w:smallCaps/>
          <w:sz w:val="26"/>
          <w:szCs w:val="26"/>
        </w:rPr>
        <w:t xml:space="preserve">ore </w:t>
      </w:r>
      <w:r>
        <w:rPr>
          <w:rFonts w:ascii="Arial" w:hAnsi="Arial"/>
          <w:smallCaps/>
          <w:sz w:val="26"/>
          <w:szCs w:val="26"/>
        </w:rPr>
        <w:t>0</w:t>
      </w:r>
      <w:r w:rsidRPr="00A43C01">
        <w:rPr>
          <w:rFonts w:ascii="Arial" w:hAnsi="Arial"/>
          <w:smallCaps/>
          <w:sz w:val="26"/>
          <w:szCs w:val="26"/>
        </w:rPr>
        <w:t>9,30</w:t>
      </w:r>
      <w:r w:rsidRPr="00A43C01">
        <w:rPr>
          <w:rFonts w:ascii="Arial" w:hAnsi="Arial"/>
          <w:smallCaps/>
          <w:sz w:val="26"/>
          <w:szCs w:val="26"/>
        </w:rPr>
        <w:tab/>
        <w:t>Saluti</w:t>
      </w:r>
      <w:r>
        <w:rPr>
          <w:rFonts w:ascii="Arial" w:hAnsi="Arial"/>
          <w:smallCaps/>
          <w:sz w:val="26"/>
          <w:szCs w:val="26"/>
        </w:rPr>
        <w:t xml:space="preserve"> Assessora Al Lavoro </w:t>
      </w:r>
      <w:r w:rsidRPr="00A43C01">
        <w:rPr>
          <w:rFonts w:ascii="Arial" w:hAnsi="Arial"/>
          <w:smallCaps/>
          <w:sz w:val="26"/>
          <w:szCs w:val="26"/>
        </w:rPr>
        <w:t>Città di Pinerolo</w:t>
      </w:r>
      <w:r>
        <w:rPr>
          <w:rFonts w:ascii="Arial" w:hAnsi="Arial"/>
          <w:smallCaps/>
          <w:sz w:val="26"/>
          <w:szCs w:val="26"/>
        </w:rPr>
        <w:t xml:space="preserve"> </w:t>
      </w:r>
      <w:r w:rsidRPr="002A48A9">
        <w:rPr>
          <w:rFonts w:ascii="Arial" w:hAnsi="Arial"/>
          <w:i/>
          <w:smallCaps/>
        </w:rPr>
        <w:t>Lara Pezzano</w:t>
      </w:r>
      <w:r w:rsidRPr="00A43C01">
        <w:rPr>
          <w:rFonts w:ascii="Arial" w:hAnsi="Arial"/>
          <w:smallCaps/>
          <w:sz w:val="26"/>
          <w:szCs w:val="26"/>
        </w:rPr>
        <w:t xml:space="preserve"> </w:t>
      </w:r>
    </w:p>
    <w:p w:rsidR="00471C1A" w:rsidRPr="00157CFA" w:rsidRDefault="00471C1A" w:rsidP="006F613C">
      <w:pPr>
        <w:rPr>
          <w:rFonts w:ascii="Arial" w:hAnsi="Arial"/>
          <w:smallCaps/>
          <w:sz w:val="12"/>
          <w:szCs w:val="12"/>
        </w:rPr>
      </w:pPr>
    </w:p>
    <w:p w:rsidR="00471C1A" w:rsidRPr="00A43C01" w:rsidRDefault="00471C1A" w:rsidP="006F613C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  <w:t>Saluti Direttore Agenzia Piemonte Lavoro</w:t>
      </w:r>
      <w:r w:rsidRPr="00A43C01">
        <w:rPr>
          <w:rFonts w:ascii="Arial" w:hAnsi="Arial"/>
          <w:smallCaps/>
          <w:sz w:val="26"/>
          <w:szCs w:val="26"/>
        </w:rPr>
        <w:t xml:space="preserve"> </w:t>
      </w:r>
      <w:r>
        <w:rPr>
          <w:rFonts w:ascii="Arial" w:hAnsi="Arial"/>
          <w:i/>
          <w:smallCaps/>
        </w:rPr>
        <w:t>Claudio Spadon</w:t>
      </w:r>
    </w:p>
    <w:p w:rsidR="00471C1A" w:rsidRPr="00E535F1" w:rsidRDefault="00471C1A" w:rsidP="006F613C">
      <w:pPr>
        <w:rPr>
          <w:rFonts w:ascii="Arial" w:hAnsi="Arial"/>
          <w:smallCaps/>
          <w:sz w:val="4"/>
          <w:szCs w:val="4"/>
        </w:rPr>
      </w:pPr>
    </w:p>
    <w:p w:rsidR="00471C1A" w:rsidRPr="00A43C01" w:rsidRDefault="00471C1A" w:rsidP="006F613C">
      <w:pPr>
        <w:rPr>
          <w:rFonts w:ascii="Arial" w:hAnsi="Arial"/>
          <w:smallCaps/>
          <w:sz w:val="8"/>
          <w:szCs w:val="8"/>
        </w:rPr>
      </w:pPr>
      <w:r w:rsidRPr="00A43C01">
        <w:rPr>
          <w:rFonts w:ascii="Arial" w:hAnsi="Arial"/>
          <w:smallCaps/>
          <w:sz w:val="8"/>
          <w:szCs w:val="8"/>
        </w:rPr>
        <w:tab/>
      </w:r>
      <w:r w:rsidRPr="00A43C01">
        <w:rPr>
          <w:rFonts w:ascii="Arial" w:hAnsi="Arial"/>
          <w:smallCaps/>
          <w:sz w:val="8"/>
          <w:szCs w:val="8"/>
        </w:rPr>
        <w:tab/>
      </w:r>
    </w:p>
    <w:p w:rsidR="00471C1A" w:rsidRDefault="00471C1A" w:rsidP="000A79EB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>ore 09,45</w:t>
      </w:r>
      <w:r w:rsidRPr="000A79EB">
        <w:rPr>
          <w:rFonts w:ascii="Arial" w:hAnsi="Arial"/>
          <w:smallCaps/>
          <w:sz w:val="26"/>
          <w:szCs w:val="26"/>
        </w:rPr>
        <w:tab/>
      </w:r>
      <w:r w:rsidRPr="00A43C01">
        <w:rPr>
          <w:rFonts w:ascii="Arial" w:hAnsi="Arial"/>
          <w:smallCaps/>
          <w:sz w:val="26"/>
          <w:szCs w:val="26"/>
        </w:rPr>
        <w:t xml:space="preserve">Presentazione Servizio Eures </w:t>
      </w:r>
      <w:r>
        <w:rPr>
          <w:rFonts w:ascii="Arial" w:hAnsi="Arial"/>
          <w:smallCaps/>
          <w:sz w:val="26"/>
          <w:szCs w:val="26"/>
        </w:rPr>
        <w:t xml:space="preserve">- Agenzia Piemonte Lavoro </w:t>
      </w:r>
      <w:r w:rsidRPr="00A43C01">
        <w:rPr>
          <w:rFonts w:ascii="Arial" w:hAnsi="Arial"/>
          <w:smallCaps/>
          <w:sz w:val="26"/>
          <w:szCs w:val="26"/>
        </w:rPr>
        <w:t xml:space="preserve"> </w:t>
      </w:r>
    </w:p>
    <w:p w:rsidR="00471C1A" w:rsidRDefault="00471C1A" w:rsidP="000A79EB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  <w:t>Ricerca attiva del Lavoro all’estero</w:t>
      </w:r>
    </w:p>
    <w:p w:rsidR="00471C1A" w:rsidRDefault="00471C1A" w:rsidP="000A79EB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  <w:t>Progetti YFEJ, Reactivate ed ESC</w:t>
      </w:r>
    </w:p>
    <w:p w:rsidR="00471C1A" w:rsidRPr="00027258" w:rsidRDefault="00471C1A" w:rsidP="000A79EB">
      <w:pPr>
        <w:rPr>
          <w:rFonts w:ascii="Arial" w:hAnsi="Arial"/>
          <w:i/>
          <w:smallCaps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</w:r>
      <w:r w:rsidRPr="00027258">
        <w:rPr>
          <w:rFonts w:ascii="Arial" w:hAnsi="Arial"/>
          <w:i/>
          <w:smallCaps/>
        </w:rPr>
        <w:t>Intervengono: Marisa Bellamia  - Tommaso Del Tomba</w:t>
      </w:r>
    </w:p>
    <w:p w:rsidR="00471C1A" w:rsidRPr="000A79EB" w:rsidRDefault="00471C1A" w:rsidP="006F613C">
      <w:pPr>
        <w:rPr>
          <w:rFonts w:ascii="Arial" w:hAnsi="Arial"/>
          <w:smallCaps/>
          <w:sz w:val="8"/>
          <w:szCs w:val="8"/>
        </w:rPr>
      </w:pPr>
      <w:r>
        <w:rPr>
          <w:rFonts w:ascii="Arial" w:hAnsi="Arial"/>
          <w:smallCaps/>
          <w:sz w:val="26"/>
          <w:szCs w:val="26"/>
        </w:rPr>
        <w:tab/>
      </w:r>
    </w:p>
    <w:p w:rsidR="00471C1A" w:rsidRPr="00A43C01" w:rsidRDefault="00471C1A" w:rsidP="006F613C">
      <w:pPr>
        <w:rPr>
          <w:rFonts w:ascii="Arial" w:hAnsi="Arial"/>
          <w:smallCaps/>
          <w:sz w:val="26"/>
          <w:szCs w:val="26"/>
        </w:rPr>
      </w:pPr>
      <w:r w:rsidRPr="00A43C01">
        <w:rPr>
          <w:rFonts w:ascii="Arial" w:hAnsi="Arial"/>
          <w:smallCaps/>
          <w:sz w:val="26"/>
          <w:szCs w:val="26"/>
        </w:rPr>
        <w:t xml:space="preserve">ore 10,15 </w:t>
      </w:r>
      <w:r w:rsidRPr="00A43C01">
        <w:rPr>
          <w:rFonts w:ascii="Arial" w:hAnsi="Arial"/>
          <w:smallCaps/>
          <w:sz w:val="26"/>
          <w:szCs w:val="26"/>
        </w:rPr>
        <w:tab/>
        <w:t>Progetto TED e Creazione d’Impresa</w:t>
      </w:r>
    </w:p>
    <w:p w:rsidR="00471C1A" w:rsidRPr="003F007F" w:rsidRDefault="00471C1A" w:rsidP="006F613C">
      <w:pPr>
        <w:rPr>
          <w:rFonts w:ascii="Arial" w:hAnsi="Arial"/>
          <w:i/>
          <w:smallCaps/>
          <w:sz w:val="22"/>
          <w:szCs w:val="22"/>
        </w:rPr>
      </w:pPr>
      <w:r w:rsidRPr="00A43C01">
        <w:rPr>
          <w:rFonts w:ascii="Arial" w:hAnsi="Arial"/>
          <w:smallCaps/>
          <w:sz w:val="26"/>
          <w:szCs w:val="26"/>
        </w:rPr>
        <w:tab/>
      </w:r>
      <w:r w:rsidRPr="00A43C01">
        <w:rPr>
          <w:rFonts w:ascii="Arial" w:hAnsi="Arial"/>
          <w:smallCaps/>
          <w:sz w:val="26"/>
          <w:szCs w:val="26"/>
        </w:rPr>
        <w:tab/>
      </w:r>
      <w:r w:rsidRPr="003F007F">
        <w:rPr>
          <w:rFonts w:ascii="Arial" w:hAnsi="Arial"/>
          <w:i/>
          <w:smallCaps/>
          <w:sz w:val="22"/>
          <w:szCs w:val="22"/>
        </w:rPr>
        <w:t>intervento di Carlo Colomba - Presidente Infor Elea  S.Secondo Pinerolo</w:t>
      </w:r>
    </w:p>
    <w:p w:rsidR="00471C1A" w:rsidRPr="00A43C01" w:rsidRDefault="00471C1A" w:rsidP="006F613C">
      <w:pPr>
        <w:rPr>
          <w:rFonts w:ascii="Arial" w:hAnsi="Arial"/>
          <w:smallCaps/>
          <w:sz w:val="8"/>
          <w:szCs w:val="8"/>
        </w:rPr>
      </w:pPr>
    </w:p>
    <w:p w:rsidR="00471C1A" w:rsidRPr="007961F6" w:rsidRDefault="00471C1A" w:rsidP="006F613C">
      <w:pPr>
        <w:rPr>
          <w:rFonts w:ascii="Arial" w:hAnsi="Arial"/>
          <w:smallCaps/>
          <w:sz w:val="26"/>
          <w:szCs w:val="26"/>
        </w:rPr>
      </w:pPr>
      <w:r w:rsidRPr="007961F6">
        <w:rPr>
          <w:rFonts w:ascii="Arial" w:hAnsi="Arial"/>
          <w:smallCaps/>
          <w:sz w:val="26"/>
          <w:szCs w:val="26"/>
        </w:rPr>
        <w:t>ore 10,30</w:t>
      </w:r>
      <w:r w:rsidRPr="007961F6">
        <w:rPr>
          <w:rFonts w:ascii="Arial" w:hAnsi="Arial"/>
          <w:smallCaps/>
          <w:sz w:val="26"/>
          <w:szCs w:val="26"/>
        </w:rPr>
        <w:tab/>
        <w:t>Testimonianza di Giovani Imprenditori in Europa</w:t>
      </w:r>
    </w:p>
    <w:p w:rsidR="00471C1A" w:rsidRPr="00027258" w:rsidRDefault="00471C1A" w:rsidP="006F613C">
      <w:pPr>
        <w:rPr>
          <w:rFonts w:ascii="Arial" w:hAnsi="Arial"/>
          <w:i/>
          <w:smallCaps/>
        </w:rPr>
      </w:pPr>
      <w:r w:rsidRPr="007961F6">
        <w:rPr>
          <w:rFonts w:ascii="Arial" w:hAnsi="Arial"/>
          <w:smallCaps/>
          <w:sz w:val="26"/>
          <w:szCs w:val="26"/>
        </w:rPr>
        <w:tab/>
      </w:r>
      <w:r w:rsidRPr="007961F6">
        <w:rPr>
          <w:rFonts w:ascii="Arial" w:hAnsi="Arial"/>
          <w:smallCaps/>
          <w:sz w:val="26"/>
          <w:szCs w:val="26"/>
        </w:rPr>
        <w:tab/>
      </w:r>
      <w:r w:rsidRPr="00027258">
        <w:rPr>
          <w:rFonts w:ascii="Arial" w:hAnsi="Arial"/>
          <w:i/>
          <w:smallCaps/>
        </w:rPr>
        <w:t xml:space="preserve">intervento di </w:t>
      </w:r>
      <w:r>
        <w:rPr>
          <w:rFonts w:ascii="Arial" w:hAnsi="Arial"/>
          <w:i/>
          <w:smallCaps/>
        </w:rPr>
        <w:t>Andrea Martina</w:t>
      </w:r>
    </w:p>
    <w:p w:rsidR="00471C1A" w:rsidRPr="007961F6" w:rsidRDefault="00471C1A" w:rsidP="006F613C">
      <w:pPr>
        <w:rPr>
          <w:rFonts w:ascii="Arial" w:hAnsi="Arial"/>
          <w:i/>
          <w:smallCaps/>
          <w:sz w:val="8"/>
          <w:szCs w:val="8"/>
        </w:rPr>
      </w:pPr>
    </w:p>
    <w:p w:rsidR="00471C1A" w:rsidRPr="007961F6" w:rsidRDefault="00471C1A" w:rsidP="006F613C">
      <w:pPr>
        <w:rPr>
          <w:rFonts w:ascii="Arial" w:hAnsi="Arial"/>
          <w:b/>
          <w:i/>
          <w:smallCaps/>
        </w:rPr>
      </w:pPr>
      <w:r w:rsidRPr="007961F6">
        <w:rPr>
          <w:rFonts w:ascii="Arial" w:hAnsi="Arial"/>
          <w:smallCaps/>
          <w:sz w:val="26"/>
          <w:szCs w:val="26"/>
        </w:rPr>
        <w:t>ore 10,</w:t>
      </w:r>
      <w:r>
        <w:rPr>
          <w:rFonts w:ascii="Arial" w:hAnsi="Arial"/>
          <w:smallCaps/>
          <w:sz w:val="26"/>
          <w:szCs w:val="26"/>
        </w:rPr>
        <w:t>45</w:t>
      </w:r>
      <w:r>
        <w:rPr>
          <w:rFonts w:ascii="Arial" w:hAnsi="Arial"/>
          <w:b/>
          <w:smallCaps/>
        </w:rPr>
        <w:tab/>
      </w:r>
      <w:r w:rsidRPr="007961F6">
        <w:rPr>
          <w:rFonts w:ascii="Arial" w:hAnsi="Arial"/>
          <w:b/>
          <w:i/>
          <w:smallCaps/>
        </w:rPr>
        <w:t>B r e a k</w:t>
      </w:r>
    </w:p>
    <w:p w:rsidR="00471C1A" w:rsidRPr="00027258" w:rsidRDefault="00471C1A" w:rsidP="006F613C">
      <w:pPr>
        <w:rPr>
          <w:rFonts w:ascii="Arial" w:hAnsi="Arial"/>
          <w:smallCaps/>
          <w:sz w:val="6"/>
          <w:szCs w:val="6"/>
        </w:rPr>
      </w:pPr>
    </w:p>
    <w:p w:rsidR="00471C1A" w:rsidRPr="001E3E53" w:rsidRDefault="00471C1A" w:rsidP="006F613C">
      <w:pPr>
        <w:rPr>
          <w:rFonts w:ascii="Arial" w:hAnsi="Arial"/>
          <w:smallCaps/>
          <w:sz w:val="26"/>
          <w:szCs w:val="26"/>
        </w:rPr>
      </w:pPr>
      <w:r w:rsidRPr="001E3E53">
        <w:rPr>
          <w:rFonts w:ascii="Arial" w:hAnsi="Arial"/>
          <w:smallCaps/>
          <w:sz w:val="26"/>
          <w:szCs w:val="26"/>
        </w:rPr>
        <w:t>ore 11,00</w:t>
      </w:r>
      <w:r w:rsidRPr="001E3E53">
        <w:rPr>
          <w:rFonts w:ascii="Arial" w:hAnsi="Arial"/>
          <w:smallCaps/>
          <w:sz w:val="26"/>
          <w:szCs w:val="26"/>
        </w:rPr>
        <w:tab/>
        <w:t>Per chi cerca Lavoro – Quali opportunità di lavoro in Europa</w:t>
      </w:r>
    </w:p>
    <w:p w:rsidR="00471C1A" w:rsidRPr="00027258" w:rsidRDefault="00471C1A" w:rsidP="006F613C">
      <w:pPr>
        <w:rPr>
          <w:rFonts w:ascii="Arial" w:hAnsi="Arial"/>
          <w:i/>
          <w:smallCaps/>
        </w:rPr>
      </w:pPr>
      <w:r w:rsidRPr="001E3E53">
        <w:rPr>
          <w:rFonts w:ascii="Arial" w:hAnsi="Arial"/>
          <w:smallCaps/>
          <w:sz w:val="26"/>
          <w:szCs w:val="26"/>
        </w:rPr>
        <w:tab/>
      </w:r>
      <w:r w:rsidRPr="001E3E53">
        <w:rPr>
          <w:rFonts w:ascii="Arial" w:hAnsi="Arial"/>
          <w:smallCaps/>
          <w:sz w:val="26"/>
          <w:szCs w:val="26"/>
        </w:rPr>
        <w:tab/>
      </w:r>
      <w:r w:rsidRPr="00027258">
        <w:rPr>
          <w:rFonts w:ascii="Arial" w:hAnsi="Arial"/>
          <w:i/>
          <w:smallCaps/>
        </w:rPr>
        <w:t>Testimonianze di Lavoratori</w:t>
      </w:r>
      <w:r>
        <w:rPr>
          <w:rFonts w:ascii="Arial" w:hAnsi="Arial"/>
          <w:i/>
          <w:smallCaps/>
        </w:rPr>
        <w:t xml:space="preserve"> </w:t>
      </w:r>
    </w:p>
    <w:p w:rsidR="00471C1A" w:rsidRPr="00A43C01" w:rsidRDefault="00471C1A" w:rsidP="006F613C">
      <w:pPr>
        <w:rPr>
          <w:rFonts w:ascii="Arial" w:hAnsi="Arial"/>
          <w:smallCaps/>
          <w:sz w:val="8"/>
          <w:szCs w:val="8"/>
        </w:rPr>
      </w:pPr>
    </w:p>
    <w:p w:rsidR="00471C1A" w:rsidRDefault="00471C1A" w:rsidP="006F613C">
      <w:pPr>
        <w:rPr>
          <w:rFonts w:ascii="Arial" w:hAnsi="Arial"/>
          <w:smallCaps/>
          <w:sz w:val="26"/>
          <w:szCs w:val="26"/>
        </w:rPr>
      </w:pPr>
      <w:r w:rsidRPr="00A43C01">
        <w:rPr>
          <w:rFonts w:ascii="Arial" w:hAnsi="Arial"/>
          <w:smallCaps/>
          <w:sz w:val="26"/>
          <w:szCs w:val="26"/>
        </w:rPr>
        <w:t>ore 1</w:t>
      </w:r>
      <w:r>
        <w:rPr>
          <w:rFonts w:ascii="Arial" w:hAnsi="Arial"/>
          <w:smallCaps/>
          <w:sz w:val="26"/>
          <w:szCs w:val="26"/>
        </w:rPr>
        <w:t>1,3</w:t>
      </w:r>
      <w:r w:rsidRPr="00A43C01">
        <w:rPr>
          <w:rFonts w:ascii="Arial" w:hAnsi="Arial"/>
          <w:smallCaps/>
          <w:sz w:val="26"/>
          <w:szCs w:val="26"/>
        </w:rPr>
        <w:t xml:space="preserve">0 </w:t>
      </w:r>
      <w:r w:rsidRPr="00A43C01">
        <w:rPr>
          <w:rFonts w:ascii="Arial" w:hAnsi="Arial"/>
          <w:smallCaps/>
          <w:sz w:val="26"/>
          <w:szCs w:val="26"/>
        </w:rPr>
        <w:tab/>
        <w:t xml:space="preserve">Testimonianza di Imprese  </w:t>
      </w:r>
    </w:p>
    <w:p w:rsidR="00471C1A" w:rsidRPr="00027258" w:rsidRDefault="00471C1A" w:rsidP="006F613C">
      <w:pPr>
        <w:rPr>
          <w:rFonts w:ascii="Arial" w:hAnsi="Arial"/>
          <w:i/>
          <w:smallCaps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</w:r>
      <w:r w:rsidRPr="00027258">
        <w:rPr>
          <w:rFonts w:ascii="Arial" w:hAnsi="Arial"/>
          <w:i/>
          <w:smallCaps/>
        </w:rPr>
        <w:t>Intervento di</w:t>
      </w:r>
      <w:r w:rsidRPr="00027258">
        <w:rPr>
          <w:rFonts w:ascii="Arial" w:hAnsi="Arial"/>
          <w:smallCaps/>
        </w:rPr>
        <w:t xml:space="preserve"> </w:t>
      </w:r>
      <w:r w:rsidRPr="00027258">
        <w:rPr>
          <w:rFonts w:ascii="Arial" w:hAnsi="Arial"/>
          <w:i/>
          <w:smallCaps/>
        </w:rPr>
        <w:t>Monica C</w:t>
      </w:r>
      <w:r w:rsidRPr="002A48A9">
        <w:rPr>
          <w:rFonts w:ascii="Arial" w:hAnsi="Arial"/>
          <w:i/>
          <w:smallCaps/>
        </w:rPr>
        <w:t>aligaris</w:t>
      </w:r>
      <w:r>
        <w:rPr>
          <w:rFonts w:ascii="Arial" w:hAnsi="Arial"/>
          <w:i/>
          <w:caps/>
        </w:rPr>
        <w:t xml:space="preserve"> </w:t>
      </w:r>
      <w:r>
        <w:rPr>
          <w:rFonts w:ascii="Arial" w:hAnsi="Arial"/>
          <w:i/>
          <w:smallCaps/>
        </w:rPr>
        <w:t xml:space="preserve">- </w:t>
      </w:r>
      <w:r w:rsidRPr="00027258">
        <w:rPr>
          <w:rFonts w:ascii="Arial" w:hAnsi="Arial"/>
          <w:i/>
          <w:smallCaps/>
        </w:rPr>
        <w:t>Freudenberg</w:t>
      </w:r>
      <w:r w:rsidRPr="00027258">
        <w:rPr>
          <w:rFonts w:ascii="Arial" w:hAnsi="Arial"/>
          <w:i/>
          <w:smallCaps/>
        </w:rPr>
        <w:tab/>
      </w:r>
    </w:p>
    <w:p w:rsidR="00471C1A" w:rsidRPr="00A43C01" w:rsidRDefault="00471C1A" w:rsidP="003861DC">
      <w:pPr>
        <w:rPr>
          <w:rFonts w:ascii="Arial" w:hAnsi="Arial"/>
          <w:smallCaps/>
          <w:sz w:val="8"/>
          <w:szCs w:val="8"/>
        </w:rPr>
      </w:pPr>
    </w:p>
    <w:p w:rsidR="00471C1A" w:rsidRPr="003F007F" w:rsidRDefault="00471C1A" w:rsidP="006F613C">
      <w:pPr>
        <w:rPr>
          <w:rFonts w:ascii="Arial" w:hAnsi="Arial"/>
          <w:i/>
          <w:smallCaps/>
          <w:sz w:val="20"/>
          <w:szCs w:val="20"/>
        </w:rPr>
      </w:pPr>
      <w:r w:rsidRPr="00BF7815">
        <w:rPr>
          <w:rFonts w:ascii="Arial" w:hAnsi="Arial"/>
          <w:smallCaps/>
          <w:sz w:val="26"/>
          <w:szCs w:val="26"/>
        </w:rPr>
        <w:t>ore 11,45</w:t>
      </w:r>
      <w:r>
        <w:rPr>
          <w:rFonts w:ascii="Arial" w:hAnsi="Arial"/>
          <w:smallCaps/>
          <w:sz w:val="26"/>
          <w:szCs w:val="26"/>
        </w:rPr>
        <w:t xml:space="preserve">    </w:t>
      </w:r>
      <w:r w:rsidRPr="00027258">
        <w:rPr>
          <w:rFonts w:ascii="Arial" w:hAnsi="Arial"/>
          <w:i/>
          <w:smallCaps/>
        </w:rPr>
        <w:t>Intervento di</w:t>
      </w:r>
      <w:r>
        <w:rPr>
          <w:rFonts w:ascii="Arial" w:hAnsi="Arial"/>
          <w:i/>
          <w:smallCaps/>
        </w:rPr>
        <w:t xml:space="preserve"> Maurizio Traversa - Eurofork s.r.l. </w:t>
      </w:r>
      <w:r w:rsidRPr="003F007F">
        <w:rPr>
          <w:rFonts w:ascii="Arial" w:hAnsi="Arial"/>
          <w:i/>
          <w:smallCaps/>
          <w:sz w:val="20"/>
          <w:szCs w:val="20"/>
        </w:rPr>
        <w:t>Chief Executive Officer</w:t>
      </w:r>
    </w:p>
    <w:p w:rsidR="00471C1A" w:rsidRPr="00217202" w:rsidRDefault="00471C1A" w:rsidP="006F613C">
      <w:pPr>
        <w:rPr>
          <w:rFonts w:ascii="Arial" w:hAnsi="Arial"/>
          <w:smallCaps/>
          <w:sz w:val="8"/>
          <w:szCs w:val="8"/>
        </w:rPr>
      </w:pPr>
      <w:r>
        <w:rPr>
          <w:rFonts w:ascii="Arial" w:hAnsi="Arial"/>
          <w:i/>
          <w:smallCaps/>
        </w:rPr>
        <w:tab/>
      </w:r>
      <w:r>
        <w:rPr>
          <w:rFonts w:ascii="Arial" w:hAnsi="Arial"/>
          <w:i/>
          <w:smallCaps/>
        </w:rPr>
        <w:tab/>
      </w:r>
    </w:p>
    <w:p w:rsidR="00471C1A" w:rsidRPr="001C104A" w:rsidRDefault="00471C1A" w:rsidP="006F613C">
      <w:pPr>
        <w:rPr>
          <w:rFonts w:ascii="Arial" w:hAnsi="Arial"/>
          <w:smallCaps/>
          <w:sz w:val="26"/>
          <w:szCs w:val="26"/>
          <w:lang w:val="en-GB"/>
        </w:rPr>
      </w:pPr>
      <w:smartTag w:uri="urn:schemas-microsoft-com:office:smarttags" w:element="State">
        <w:r w:rsidRPr="001C104A">
          <w:rPr>
            <w:rFonts w:ascii="Arial" w:hAnsi="Arial"/>
            <w:smallCaps/>
            <w:sz w:val="26"/>
            <w:szCs w:val="26"/>
            <w:lang w:val="en-GB"/>
          </w:rPr>
          <w:t>ore</w:t>
        </w:r>
      </w:smartTag>
      <w:r w:rsidRPr="001C104A">
        <w:rPr>
          <w:rFonts w:ascii="Arial" w:hAnsi="Arial"/>
          <w:smallCaps/>
          <w:sz w:val="26"/>
          <w:szCs w:val="26"/>
          <w:lang w:val="en-GB"/>
        </w:rPr>
        <w:t xml:space="preserve"> 12,00</w:t>
      </w:r>
      <w:r w:rsidRPr="001C104A">
        <w:rPr>
          <w:rFonts w:ascii="Arial" w:hAnsi="Arial"/>
          <w:smallCaps/>
          <w:sz w:val="26"/>
          <w:szCs w:val="26"/>
          <w:lang w:val="en-GB"/>
        </w:rPr>
        <w:tab/>
        <w:t xml:space="preserve">Living and working in </w:t>
      </w:r>
      <w:smartTag w:uri="urn:schemas-microsoft-com:office:smarttags" w:element="country-region">
        <w:smartTag w:uri="urn:schemas-microsoft-com:office:smarttags" w:element="place">
          <w:r w:rsidRPr="001C104A">
            <w:rPr>
              <w:rFonts w:ascii="Arial" w:hAnsi="Arial"/>
              <w:smallCaps/>
              <w:sz w:val="26"/>
              <w:szCs w:val="26"/>
              <w:lang w:val="en-GB"/>
            </w:rPr>
            <w:t>Germany</w:t>
          </w:r>
        </w:smartTag>
      </w:smartTag>
      <w:r w:rsidRPr="001C104A">
        <w:rPr>
          <w:rFonts w:ascii="Arial" w:hAnsi="Arial"/>
          <w:smallCaps/>
          <w:sz w:val="26"/>
          <w:szCs w:val="26"/>
          <w:lang w:val="en-GB"/>
        </w:rPr>
        <w:t xml:space="preserve"> </w:t>
      </w:r>
    </w:p>
    <w:p w:rsidR="00471C1A" w:rsidRPr="00D3520C" w:rsidRDefault="00471C1A" w:rsidP="006F613C">
      <w:pPr>
        <w:rPr>
          <w:rFonts w:ascii="Arial" w:hAnsi="Arial"/>
          <w:i/>
          <w:smallCaps/>
        </w:rPr>
      </w:pPr>
      <w:r w:rsidRPr="001C104A">
        <w:rPr>
          <w:rFonts w:ascii="Arial" w:hAnsi="Arial"/>
          <w:smallCaps/>
          <w:sz w:val="26"/>
          <w:szCs w:val="26"/>
          <w:lang w:val="en-GB"/>
        </w:rPr>
        <w:tab/>
      </w:r>
      <w:r w:rsidRPr="001C104A">
        <w:rPr>
          <w:rFonts w:ascii="Arial" w:hAnsi="Arial"/>
          <w:smallCaps/>
          <w:sz w:val="26"/>
          <w:szCs w:val="26"/>
          <w:lang w:val="en-GB"/>
        </w:rPr>
        <w:tab/>
      </w:r>
      <w:r w:rsidRPr="00027258">
        <w:rPr>
          <w:rFonts w:ascii="Arial" w:hAnsi="Arial"/>
          <w:i/>
          <w:smallCaps/>
        </w:rPr>
        <w:t xml:space="preserve">Intervento di </w:t>
      </w:r>
      <w:r w:rsidRPr="00027258">
        <w:rPr>
          <w:rFonts w:ascii="Arial" w:hAnsi="Arial"/>
          <w:i/>
          <w:caps/>
        </w:rPr>
        <w:t>j</w:t>
      </w:r>
      <w:r w:rsidRPr="00027258">
        <w:rPr>
          <w:rFonts w:ascii="Arial" w:hAnsi="Arial"/>
          <w:i/>
          <w:smallCaps/>
        </w:rPr>
        <w:t>onas LARBIG - Eures Adviser</w:t>
      </w:r>
    </w:p>
    <w:p w:rsidR="00471C1A" w:rsidRPr="00442AD7" w:rsidRDefault="00471C1A" w:rsidP="006F613C">
      <w:pPr>
        <w:rPr>
          <w:rFonts w:ascii="Arial" w:hAnsi="Arial"/>
          <w:smallCaps/>
          <w:sz w:val="8"/>
          <w:szCs w:val="8"/>
        </w:rPr>
      </w:pPr>
    </w:p>
    <w:p w:rsidR="00471C1A" w:rsidRPr="00357754" w:rsidRDefault="00471C1A" w:rsidP="006F613C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>ore 12,30</w:t>
      </w:r>
      <w:r w:rsidRPr="00357754">
        <w:rPr>
          <w:rFonts w:ascii="Arial" w:hAnsi="Arial"/>
          <w:smallCaps/>
          <w:sz w:val="26"/>
          <w:szCs w:val="26"/>
        </w:rPr>
        <w:t xml:space="preserve"> </w:t>
      </w:r>
      <w:r w:rsidRPr="00357754">
        <w:rPr>
          <w:rFonts w:ascii="Arial" w:hAnsi="Arial"/>
          <w:smallCaps/>
          <w:sz w:val="26"/>
          <w:szCs w:val="26"/>
        </w:rPr>
        <w:tab/>
        <w:t>CFIQ – Presentazione Progetto Format</w:t>
      </w:r>
    </w:p>
    <w:p w:rsidR="00471C1A" w:rsidRPr="00027258" w:rsidRDefault="00471C1A" w:rsidP="006F613C">
      <w:pPr>
        <w:rPr>
          <w:rFonts w:ascii="Arial" w:hAnsi="Arial"/>
          <w:i/>
          <w:smallCaps/>
        </w:rPr>
      </w:pPr>
      <w:r>
        <w:rPr>
          <w:rFonts w:ascii="Arial" w:hAnsi="Arial"/>
          <w:smallCaps/>
          <w:sz w:val="26"/>
          <w:szCs w:val="26"/>
        </w:rPr>
        <w:tab/>
      </w:r>
      <w:r>
        <w:rPr>
          <w:rFonts w:ascii="Arial" w:hAnsi="Arial"/>
          <w:smallCaps/>
          <w:sz w:val="26"/>
          <w:szCs w:val="26"/>
        </w:rPr>
        <w:tab/>
      </w:r>
      <w:r w:rsidRPr="00027258">
        <w:rPr>
          <w:rFonts w:ascii="Arial" w:hAnsi="Arial"/>
          <w:i/>
          <w:smallCaps/>
        </w:rPr>
        <w:t>I</w:t>
      </w:r>
      <w:r>
        <w:rPr>
          <w:rFonts w:ascii="Arial" w:hAnsi="Arial"/>
          <w:i/>
          <w:smallCaps/>
        </w:rPr>
        <w:t>ntervento di Sylvia Casorzo</w:t>
      </w:r>
    </w:p>
    <w:p w:rsidR="00471C1A" w:rsidRPr="00442AD7" w:rsidRDefault="00471C1A" w:rsidP="006F613C">
      <w:pPr>
        <w:rPr>
          <w:rFonts w:ascii="Arial" w:hAnsi="Arial"/>
          <w:i/>
          <w:smallCaps/>
          <w:sz w:val="8"/>
          <w:szCs w:val="8"/>
        </w:rPr>
      </w:pPr>
    </w:p>
    <w:p w:rsidR="00471C1A" w:rsidRPr="00442AD7" w:rsidRDefault="00471C1A" w:rsidP="006F613C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>ore 12,45</w:t>
      </w:r>
      <w:r>
        <w:rPr>
          <w:rFonts w:ascii="Arial" w:hAnsi="Arial"/>
          <w:smallCaps/>
          <w:sz w:val="26"/>
          <w:szCs w:val="26"/>
        </w:rPr>
        <w:tab/>
      </w:r>
      <w:r w:rsidRPr="00442AD7">
        <w:rPr>
          <w:rFonts w:ascii="Arial" w:hAnsi="Arial"/>
          <w:b/>
          <w:i/>
          <w:smallCaps/>
          <w:sz w:val="26"/>
          <w:szCs w:val="26"/>
        </w:rPr>
        <w:t>S p a z i o  A p e r t o</w:t>
      </w:r>
    </w:p>
    <w:p w:rsidR="00471C1A" w:rsidRPr="00A43C01" w:rsidRDefault="00471C1A" w:rsidP="006F613C">
      <w:pPr>
        <w:rPr>
          <w:rFonts w:ascii="Arial" w:hAnsi="Arial"/>
          <w:b/>
          <w:i/>
          <w:smallCaps/>
          <w:sz w:val="8"/>
          <w:szCs w:val="8"/>
        </w:rPr>
      </w:pPr>
    </w:p>
    <w:p w:rsidR="00471C1A" w:rsidRDefault="00471C1A" w:rsidP="00E535F1">
      <w:pPr>
        <w:rPr>
          <w:rFonts w:ascii="Arial" w:hAnsi="Arial"/>
          <w:smallCaps/>
          <w:sz w:val="26"/>
          <w:szCs w:val="26"/>
        </w:rPr>
      </w:pPr>
      <w:r>
        <w:rPr>
          <w:rFonts w:ascii="Arial" w:hAnsi="Arial"/>
          <w:smallCaps/>
          <w:sz w:val="26"/>
          <w:szCs w:val="26"/>
        </w:rPr>
        <w:t>ore 13,0</w:t>
      </w:r>
      <w:r w:rsidRPr="00A43C01">
        <w:rPr>
          <w:rFonts w:ascii="Arial" w:hAnsi="Arial"/>
          <w:smallCaps/>
          <w:sz w:val="26"/>
          <w:szCs w:val="26"/>
        </w:rPr>
        <w:t xml:space="preserve">0 </w:t>
      </w:r>
      <w:r w:rsidRPr="00A43C01">
        <w:rPr>
          <w:rFonts w:ascii="Arial" w:hAnsi="Arial"/>
          <w:smallCaps/>
          <w:sz w:val="26"/>
          <w:szCs w:val="26"/>
        </w:rPr>
        <w:tab/>
        <w:t>Chiusura dei Lavo</w:t>
      </w:r>
      <w:r>
        <w:rPr>
          <w:rFonts w:ascii="Arial" w:hAnsi="Arial"/>
          <w:smallCaps/>
          <w:sz w:val="26"/>
          <w:szCs w:val="26"/>
        </w:rPr>
        <w:t>ri</w:t>
      </w:r>
    </w:p>
    <w:p w:rsidR="00471C1A" w:rsidRDefault="00471C1A" w:rsidP="00E535F1">
      <w:pPr>
        <w:rPr>
          <w:rFonts w:ascii="Arial" w:hAnsi="Arial"/>
          <w:smallCaps/>
          <w:sz w:val="18"/>
          <w:szCs w:val="18"/>
        </w:rPr>
      </w:pPr>
    </w:p>
    <w:p w:rsidR="00471C1A" w:rsidRPr="00E535F1" w:rsidRDefault="00471C1A" w:rsidP="00E535F1">
      <w:pPr>
        <w:rPr>
          <w:rFonts w:ascii="Arial" w:hAnsi="Arial"/>
          <w:smallCaps/>
          <w:sz w:val="16"/>
          <w:szCs w:val="16"/>
        </w:rPr>
      </w:pPr>
    </w:p>
    <w:p w:rsidR="00471C1A" w:rsidRPr="00027258" w:rsidRDefault="00471C1A" w:rsidP="00E82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mallCaps/>
          <w:sz w:val="16"/>
          <w:szCs w:val="16"/>
        </w:rPr>
      </w:pPr>
      <w:r w:rsidRPr="00027258">
        <w:rPr>
          <w:rFonts w:ascii="Arial" w:hAnsi="Arial"/>
          <w:smallCaps/>
          <w:sz w:val="16"/>
          <w:szCs w:val="16"/>
        </w:rPr>
        <w:t>Per Informazioni: Centro per l’Impiego di Pinerolo – Marisa Bellamia, Francesca Carena Tel. 0121/325711</w:t>
      </w:r>
    </w:p>
    <w:sectPr w:rsidR="00471C1A" w:rsidRPr="00027258" w:rsidSect="006131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701" w:left="1134" w:header="0" w:footer="1378" w:gutter="0"/>
      <w:cols w:space="708"/>
      <w:titlePg/>
      <w:rtlGutter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C1A" w:rsidRDefault="00471C1A" w:rsidP="00483D7F">
      <w:r>
        <w:separator/>
      </w:r>
    </w:p>
  </w:endnote>
  <w:endnote w:type="continuationSeparator" w:id="0">
    <w:p w:rsidR="00471C1A" w:rsidRDefault="00471C1A" w:rsidP="00483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2050" type="#_x0000_t75" style="position:absolute;margin-left:96.5pt;margin-top:-58.75pt;width:453.6pt;height:1in;z-index:-251660800;visibility:visible;mso-position-horizontal-relative:margin">
          <v:imagedata r:id="rId1" o:title=""/>
          <w10:wrap type="tigh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 w:rsidP="00C511FF">
    <w:pPr>
      <w:pStyle w:val="Footer"/>
      <w:tabs>
        <w:tab w:val="clear" w:pos="9638"/>
        <w:tab w:val="right" w:pos="9781"/>
      </w:tabs>
      <w:ind w:left="1134" w:firstLine="14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2051" type="#_x0000_t75" style="position:absolute;margin-left:260.7pt;margin-top:10.35pt;width:419.25pt;height:80.25pt;z-index:251657728;visibility:visible;mso-position-horizontal-relative:margin">
          <v:imagedata r:id="rId1" o:title="" cropleft="16683f"/>
          <w10:wrap type="square" anchorx="margin"/>
        </v:shape>
      </w:pict>
    </w:r>
  </w:p>
  <w:p w:rsidR="00471C1A" w:rsidRDefault="00471C1A">
    <w:pPr>
      <w:pStyle w:val="Footer"/>
    </w:pPr>
    <w:r>
      <w:rPr>
        <w:noProof/>
      </w:rPr>
      <w:pict>
        <v:shape id="Immagine 7" o:spid="_x0000_s2052" type="#_x0000_t75" style="position:absolute;margin-left:-13.05pt;margin-top:19.6pt;width:60pt;height:44.25pt;z-index:251659776;visibility:visible;mso-position-horizontal-relative:margin">
          <v:imagedata r:id="rId2" o:title="" croptop="10654f"/>
          <w10:wrap type="square" anchorx="margin"/>
        </v:shape>
      </w:pict>
    </w:r>
    <w:r>
      <w:rPr>
        <w:noProof/>
      </w:rPr>
      <w:pict>
        <v:shape id="Immagine 6" o:spid="_x0000_s2053" type="#_x0000_t75" style="position:absolute;margin-left:66.45pt;margin-top:24.1pt;width:35.95pt;height:39.75pt;z-index:251658752;visibility:visible">
          <v:imagedata r:id="rId3" o:title="" croptop="3641f" cropbottom="3641f" cropleft="4095f" cropright="4095f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C1A" w:rsidRDefault="00471C1A" w:rsidP="00483D7F">
      <w:r>
        <w:separator/>
      </w:r>
    </w:p>
  </w:footnote>
  <w:footnote w:type="continuationSeparator" w:id="0">
    <w:p w:rsidR="00471C1A" w:rsidRDefault="00471C1A" w:rsidP="00483D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>
    <w:pPr>
      <w:pStyle w:val="Header"/>
    </w:pPr>
  </w:p>
  <w:p w:rsidR="00471C1A" w:rsidRDefault="00471C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111pt;height:45.7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 w:rsidP="000A06B5">
    <w:pPr>
      <w:pStyle w:val="Header"/>
    </w:pPr>
  </w:p>
  <w:p w:rsidR="00471C1A" w:rsidRDefault="00471C1A" w:rsidP="000A06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49" type="#_x0000_t75" style="position:absolute;margin-left:-44.7pt;margin-top:.3pt;width:113.25pt;height:48pt;z-index:-251659776;visibility:visible">
          <v:imagedata r:id="rId1" o:title=""/>
          <w10:wrap type="tigh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1A" w:rsidRDefault="00471C1A" w:rsidP="000A06B5">
    <w:pPr>
      <w:pStyle w:val="Header"/>
      <w:ind w:left="-113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588.75pt;height:128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634D5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486AC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C6E6D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1248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6C2F1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CA3B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A639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B89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7CF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A9AFD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72388C"/>
    <w:multiLevelType w:val="hybridMultilevel"/>
    <w:tmpl w:val="1668177A"/>
    <w:lvl w:ilvl="0" w:tplc="FE6C0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03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802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625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8F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20A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A8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A2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CCA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1C62B91"/>
    <w:multiLevelType w:val="hybridMultilevel"/>
    <w:tmpl w:val="72186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5C0B"/>
    <w:rsid w:val="00015383"/>
    <w:rsid w:val="00017DB1"/>
    <w:rsid w:val="00027258"/>
    <w:rsid w:val="00035E33"/>
    <w:rsid w:val="00045799"/>
    <w:rsid w:val="00070C1D"/>
    <w:rsid w:val="000A06B5"/>
    <w:rsid w:val="000A79EB"/>
    <w:rsid w:val="000C5EB8"/>
    <w:rsid w:val="000E76F1"/>
    <w:rsid w:val="000E7AEB"/>
    <w:rsid w:val="000F20DC"/>
    <w:rsid w:val="00111F4D"/>
    <w:rsid w:val="00123322"/>
    <w:rsid w:val="00146DD4"/>
    <w:rsid w:val="00157CFA"/>
    <w:rsid w:val="00177D40"/>
    <w:rsid w:val="00190B3D"/>
    <w:rsid w:val="001B1C03"/>
    <w:rsid w:val="001C104A"/>
    <w:rsid w:val="001C35A4"/>
    <w:rsid w:val="001E1B27"/>
    <w:rsid w:val="001E3E53"/>
    <w:rsid w:val="00206102"/>
    <w:rsid w:val="00207396"/>
    <w:rsid w:val="00215286"/>
    <w:rsid w:val="00217202"/>
    <w:rsid w:val="00220B94"/>
    <w:rsid w:val="00224211"/>
    <w:rsid w:val="00233BC2"/>
    <w:rsid w:val="00253530"/>
    <w:rsid w:val="002845AC"/>
    <w:rsid w:val="00292FBD"/>
    <w:rsid w:val="002A48A9"/>
    <w:rsid w:val="002C1E51"/>
    <w:rsid w:val="002E30E1"/>
    <w:rsid w:val="00306044"/>
    <w:rsid w:val="00357754"/>
    <w:rsid w:val="003779C4"/>
    <w:rsid w:val="003850D8"/>
    <w:rsid w:val="003861DC"/>
    <w:rsid w:val="003D2D58"/>
    <w:rsid w:val="003D5DCC"/>
    <w:rsid w:val="003F007F"/>
    <w:rsid w:val="00407EC9"/>
    <w:rsid w:val="00422929"/>
    <w:rsid w:val="004246B3"/>
    <w:rsid w:val="00441B5E"/>
    <w:rsid w:val="00442259"/>
    <w:rsid w:val="00442AD7"/>
    <w:rsid w:val="00447540"/>
    <w:rsid w:val="00471C1A"/>
    <w:rsid w:val="00480D09"/>
    <w:rsid w:val="00483D7F"/>
    <w:rsid w:val="004955C5"/>
    <w:rsid w:val="004B0643"/>
    <w:rsid w:val="004B5855"/>
    <w:rsid w:val="004D0C0F"/>
    <w:rsid w:val="004D49E4"/>
    <w:rsid w:val="004D738C"/>
    <w:rsid w:val="0051434A"/>
    <w:rsid w:val="00514531"/>
    <w:rsid w:val="00514C35"/>
    <w:rsid w:val="005259AA"/>
    <w:rsid w:val="005378C9"/>
    <w:rsid w:val="00561A08"/>
    <w:rsid w:val="0059285C"/>
    <w:rsid w:val="005A3FF3"/>
    <w:rsid w:val="005C74BD"/>
    <w:rsid w:val="006131D3"/>
    <w:rsid w:val="006409FC"/>
    <w:rsid w:val="006801C2"/>
    <w:rsid w:val="00695649"/>
    <w:rsid w:val="006A01CD"/>
    <w:rsid w:val="006A601E"/>
    <w:rsid w:val="006E3A53"/>
    <w:rsid w:val="006F02DA"/>
    <w:rsid w:val="006F1AC7"/>
    <w:rsid w:val="006F613C"/>
    <w:rsid w:val="0073368A"/>
    <w:rsid w:val="00734F14"/>
    <w:rsid w:val="00746E91"/>
    <w:rsid w:val="007923C7"/>
    <w:rsid w:val="00793819"/>
    <w:rsid w:val="007961F6"/>
    <w:rsid w:val="007B21E5"/>
    <w:rsid w:val="007B3ED0"/>
    <w:rsid w:val="007C33F1"/>
    <w:rsid w:val="007D078D"/>
    <w:rsid w:val="007D1C68"/>
    <w:rsid w:val="007E376E"/>
    <w:rsid w:val="008308FA"/>
    <w:rsid w:val="0085759E"/>
    <w:rsid w:val="00876C3F"/>
    <w:rsid w:val="00877BB9"/>
    <w:rsid w:val="008821E0"/>
    <w:rsid w:val="00884428"/>
    <w:rsid w:val="00884B94"/>
    <w:rsid w:val="008960F2"/>
    <w:rsid w:val="008A49B4"/>
    <w:rsid w:val="008A7BA7"/>
    <w:rsid w:val="008C0BE8"/>
    <w:rsid w:val="008E1F28"/>
    <w:rsid w:val="008F4B54"/>
    <w:rsid w:val="008F68E3"/>
    <w:rsid w:val="009570ED"/>
    <w:rsid w:val="009609A6"/>
    <w:rsid w:val="00963C88"/>
    <w:rsid w:val="0099136B"/>
    <w:rsid w:val="009A6E83"/>
    <w:rsid w:val="009C0ABD"/>
    <w:rsid w:val="009C4CF3"/>
    <w:rsid w:val="009D106C"/>
    <w:rsid w:val="009E2814"/>
    <w:rsid w:val="009F7A4D"/>
    <w:rsid w:val="009F7B88"/>
    <w:rsid w:val="00A20274"/>
    <w:rsid w:val="00A210C4"/>
    <w:rsid w:val="00A25553"/>
    <w:rsid w:val="00A320CA"/>
    <w:rsid w:val="00A32BF5"/>
    <w:rsid w:val="00A43C01"/>
    <w:rsid w:val="00A47FF6"/>
    <w:rsid w:val="00A90C63"/>
    <w:rsid w:val="00A93F29"/>
    <w:rsid w:val="00A949DF"/>
    <w:rsid w:val="00AA6894"/>
    <w:rsid w:val="00AE2FA6"/>
    <w:rsid w:val="00B041D2"/>
    <w:rsid w:val="00B15C0B"/>
    <w:rsid w:val="00B16994"/>
    <w:rsid w:val="00B51563"/>
    <w:rsid w:val="00B6569E"/>
    <w:rsid w:val="00B81A37"/>
    <w:rsid w:val="00B8440F"/>
    <w:rsid w:val="00B846B4"/>
    <w:rsid w:val="00B96C46"/>
    <w:rsid w:val="00BA18BE"/>
    <w:rsid w:val="00BD20FC"/>
    <w:rsid w:val="00BE1D91"/>
    <w:rsid w:val="00BF0D7F"/>
    <w:rsid w:val="00BF18B6"/>
    <w:rsid w:val="00BF7815"/>
    <w:rsid w:val="00C012BD"/>
    <w:rsid w:val="00C412C1"/>
    <w:rsid w:val="00C50DF4"/>
    <w:rsid w:val="00C511FF"/>
    <w:rsid w:val="00C75B7C"/>
    <w:rsid w:val="00C85075"/>
    <w:rsid w:val="00C965FE"/>
    <w:rsid w:val="00CC494C"/>
    <w:rsid w:val="00CC49B0"/>
    <w:rsid w:val="00CC6A2C"/>
    <w:rsid w:val="00CD3DBE"/>
    <w:rsid w:val="00CF46A9"/>
    <w:rsid w:val="00D26730"/>
    <w:rsid w:val="00D3520C"/>
    <w:rsid w:val="00D36D35"/>
    <w:rsid w:val="00D47FA2"/>
    <w:rsid w:val="00D6133D"/>
    <w:rsid w:val="00D776B1"/>
    <w:rsid w:val="00D967BA"/>
    <w:rsid w:val="00DA2807"/>
    <w:rsid w:val="00DB3EF9"/>
    <w:rsid w:val="00DC3A6C"/>
    <w:rsid w:val="00DD78BA"/>
    <w:rsid w:val="00DF00CD"/>
    <w:rsid w:val="00E15D4D"/>
    <w:rsid w:val="00E31447"/>
    <w:rsid w:val="00E535F1"/>
    <w:rsid w:val="00E53BF8"/>
    <w:rsid w:val="00E56582"/>
    <w:rsid w:val="00E70184"/>
    <w:rsid w:val="00E751E7"/>
    <w:rsid w:val="00E81230"/>
    <w:rsid w:val="00E82862"/>
    <w:rsid w:val="00E82F87"/>
    <w:rsid w:val="00E91CB2"/>
    <w:rsid w:val="00ED4489"/>
    <w:rsid w:val="00ED7D24"/>
    <w:rsid w:val="00EE1CA7"/>
    <w:rsid w:val="00F01673"/>
    <w:rsid w:val="00F21D1A"/>
    <w:rsid w:val="00F266E3"/>
    <w:rsid w:val="00F30071"/>
    <w:rsid w:val="00F32D5F"/>
    <w:rsid w:val="00F62553"/>
    <w:rsid w:val="00F71632"/>
    <w:rsid w:val="00F77ECB"/>
    <w:rsid w:val="00F829F8"/>
    <w:rsid w:val="00F8560F"/>
    <w:rsid w:val="00FF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E91"/>
    <w:rPr>
      <w:rFonts w:ascii="Century Gothic" w:hAnsi="Century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A06B5"/>
    <w:pPr>
      <w:spacing w:before="300" w:after="40" w:line="276" w:lineRule="auto"/>
      <w:outlineLvl w:val="0"/>
    </w:pPr>
    <w:rPr>
      <w:rFonts w:ascii="Calibri" w:hAnsi="Calibri"/>
      <w:smallCaps/>
      <w:spacing w:val="5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06B5"/>
    <w:pPr>
      <w:spacing w:before="240" w:after="80" w:line="276" w:lineRule="auto"/>
      <w:outlineLvl w:val="1"/>
    </w:pPr>
    <w:rPr>
      <w:rFonts w:ascii="Calibri" w:hAnsi="Calibri"/>
      <w:smallCaps/>
      <w:spacing w:val="5"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A06B5"/>
    <w:pPr>
      <w:spacing w:line="276" w:lineRule="auto"/>
      <w:outlineLvl w:val="2"/>
    </w:pPr>
    <w:rPr>
      <w:rFonts w:ascii="Calibri" w:hAnsi="Calibri"/>
      <w:smallCaps/>
      <w:spacing w:val="5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06B5"/>
    <w:rPr>
      <w:rFonts w:ascii="Calibri" w:hAnsi="Calibri" w:cs="Times New Roman"/>
      <w:smallCaps/>
      <w:spacing w:val="5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06B5"/>
    <w:rPr>
      <w:rFonts w:ascii="Calibri" w:hAnsi="Calibri" w:cs="Times New Roman"/>
      <w:smallCaps/>
      <w:spacing w:val="5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A06B5"/>
    <w:rPr>
      <w:rFonts w:ascii="Calibri" w:hAnsi="Calibri" w:cs="Times New Roman"/>
      <w:smallCaps/>
      <w:spacing w:val="5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483D7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83D7F"/>
    <w:rPr>
      <w:rFonts w:ascii="Century Gothic" w:hAnsi="Century Gothic" w:cs="Times New Roman"/>
      <w:sz w:val="24"/>
      <w:lang w:eastAsia="it-IT"/>
    </w:rPr>
  </w:style>
  <w:style w:type="paragraph" w:styleId="Footer">
    <w:name w:val="footer"/>
    <w:basedOn w:val="Normal"/>
    <w:link w:val="FooterChar"/>
    <w:uiPriority w:val="99"/>
    <w:rsid w:val="00483D7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83D7F"/>
    <w:rPr>
      <w:rFonts w:ascii="Century Gothic" w:hAnsi="Century Gothic" w:cs="Times New Roman"/>
      <w:sz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483D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3D7F"/>
    <w:rPr>
      <w:rFonts w:ascii="Lucida Grande" w:hAnsi="Lucida Grande" w:cs="Times New Roman"/>
      <w:sz w:val="18"/>
      <w:lang w:eastAsia="it-IT"/>
    </w:rPr>
  </w:style>
  <w:style w:type="paragraph" w:styleId="ListParagraph">
    <w:name w:val="List Paragraph"/>
    <w:basedOn w:val="Normal"/>
    <w:uiPriority w:val="99"/>
    <w:qFormat/>
    <w:rsid w:val="000A06B5"/>
    <w:pPr>
      <w:spacing w:after="200" w:line="276" w:lineRule="auto"/>
      <w:ind w:left="720"/>
      <w:contextualSpacing/>
      <w:jc w:val="both"/>
    </w:pPr>
    <w:rPr>
      <w:rFonts w:ascii="Calibri" w:hAnsi="Calibri"/>
      <w:sz w:val="20"/>
      <w:szCs w:val="20"/>
      <w:lang w:val="en-US" w:eastAsia="en-US"/>
    </w:rPr>
  </w:style>
  <w:style w:type="character" w:styleId="IntenseEmphasis">
    <w:name w:val="Intense Emphasis"/>
    <w:basedOn w:val="DefaultParagraphFont"/>
    <w:uiPriority w:val="99"/>
    <w:qFormat/>
    <w:rsid w:val="000A06B5"/>
    <w:rPr>
      <w:rFonts w:cs="Times New Roman"/>
      <w:b/>
      <w:i/>
      <w:color w:val="C0504D"/>
      <w:spacing w:val="10"/>
    </w:rPr>
  </w:style>
  <w:style w:type="character" w:styleId="SubtleReference">
    <w:name w:val="Subtle Reference"/>
    <w:basedOn w:val="DefaultParagraphFont"/>
    <w:uiPriority w:val="99"/>
    <w:qFormat/>
    <w:rsid w:val="000A06B5"/>
    <w:rPr>
      <w:rFonts w:cs="Times New Roman"/>
      <w:b/>
    </w:rPr>
  </w:style>
  <w:style w:type="paragraph" w:customStyle="1" w:styleId="Paragrafobase">
    <w:name w:val="[Paragrafo base]"/>
    <w:basedOn w:val="Normal"/>
    <w:uiPriority w:val="99"/>
    <w:rsid w:val="00E91C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18"/>
      <w:lang w:eastAsia="en-US"/>
    </w:rPr>
  </w:style>
  <w:style w:type="table" w:styleId="TableGrid">
    <w:name w:val="Table Grid"/>
    <w:basedOn w:val="TableNormal"/>
    <w:uiPriority w:val="99"/>
    <w:locked/>
    <w:rsid w:val="00F32D5F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semiHidden/>
    <w:locked/>
    <w:rsid w:val="00E535F1"/>
    <w:pPr>
      <w:tabs>
        <w:tab w:val="right" w:leader="dot" w:pos="8297"/>
      </w:tabs>
      <w:ind w:left="-108"/>
      <w:jc w:val="right"/>
    </w:pPr>
    <w:rPr>
      <w:rFonts w:ascii="Arial" w:hAnsi="Arial"/>
      <w:smallCaps/>
      <w:sz w:val="12"/>
      <w:szCs w:val="1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lle\Downloads\template_prima_F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template_prima_FSE.dot</Template>
  <TotalTime>9</TotalTime>
  <Pages>1</Pages>
  <Words>206</Words>
  <Characters>1179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Torino,</dc:title>
  <dc:subject/>
  <dc:creator>rolle</dc:creator>
  <cp:keywords/>
  <dc:description/>
  <cp:lastModifiedBy>ptozambo</cp:lastModifiedBy>
  <cp:revision>2</cp:revision>
  <cp:lastPrinted>2018-05-03T10:32:00Z</cp:lastPrinted>
  <dcterms:created xsi:type="dcterms:W3CDTF">2018-05-03T11:00:00Z</dcterms:created>
  <dcterms:modified xsi:type="dcterms:W3CDTF">2018-05-03T11:00:00Z</dcterms:modified>
</cp:coreProperties>
</file>